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4A475" w14:textId="77777777" w:rsidR="00943600" w:rsidRDefault="00943600" w:rsidP="00350C7D">
      <w:pPr>
        <w:rPr>
          <w:rFonts w:ascii="Times New Roman" w:hAnsi="Times New Roman"/>
          <w:sz w:val="20"/>
          <w:szCs w:val="20"/>
          <w:lang w:val="sr-Latn-RS"/>
        </w:rPr>
      </w:pPr>
    </w:p>
    <w:p w14:paraId="78CC6AFE" w14:textId="77777777" w:rsidR="002F4A19" w:rsidRPr="002F4A19" w:rsidRDefault="002F4A19" w:rsidP="002F4A19">
      <w:pPr>
        <w:jc w:val="right"/>
        <w:rPr>
          <w:rFonts w:ascii="Times New Roman" w:eastAsia="Tahoma" w:hAnsi="Times New Roman"/>
          <w:sz w:val="24"/>
          <w:szCs w:val="24"/>
        </w:rPr>
      </w:pPr>
      <w:r w:rsidRPr="002F4A19">
        <w:rPr>
          <w:rFonts w:ascii="Times New Roman" w:eastAsia="Tahoma" w:hAnsi="Times New Roman"/>
          <w:sz w:val="24"/>
          <w:szCs w:val="24"/>
        </w:rPr>
        <w:t>ОБРАЗАЦ 1</w:t>
      </w:r>
    </w:p>
    <w:p w14:paraId="553185BD" w14:textId="77777777" w:rsidR="002F4A19" w:rsidRPr="002F4A19" w:rsidRDefault="002F4A19" w:rsidP="002F4A19">
      <w:pPr>
        <w:jc w:val="center"/>
        <w:rPr>
          <w:rFonts w:ascii="Times New Roman" w:eastAsia="Tahoma" w:hAnsi="Times New Roman"/>
          <w:sz w:val="24"/>
          <w:szCs w:val="24"/>
        </w:rPr>
      </w:pPr>
    </w:p>
    <w:p w14:paraId="67E47A0D" w14:textId="77777777" w:rsidR="002F4A19" w:rsidRPr="002F4A19" w:rsidRDefault="002F4A19" w:rsidP="002F4A19">
      <w:pPr>
        <w:jc w:val="center"/>
        <w:rPr>
          <w:rFonts w:ascii="Times New Roman" w:eastAsia="Tahoma" w:hAnsi="Times New Roman"/>
          <w:sz w:val="24"/>
          <w:szCs w:val="24"/>
        </w:rPr>
      </w:pPr>
      <w:r w:rsidRPr="002F4A19">
        <w:rPr>
          <w:rFonts w:ascii="Times New Roman" w:eastAsia="Tahoma" w:hAnsi="Times New Roman"/>
          <w:sz w:val="24"/>
          <w:szCs w:val="24"/>
        </w:rPr>
        <w:t>ПЛАН РАДА СТУДЕНТА ДОКТОРСКИХ АКАДЕМСКИХ СТУДИЈА – I ГОДИНА</w:t>
      </w:r>
    </w:p>
    <w:p w14:paraId="432B2F1F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6ABB8F67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</w:rPr>
      </w:pPr>
      <w:proofErr w:type="spellStart"/>
      <w:r w:rsidRPr="002F4A19">
        <w:rPr>
          <w:rFonts w:ascii="Times New Roman" w:eastAsia="Tahoma" w:hAnsi="Times New Roman"/>
          <w:i/>
          <w:sz w:val="24"/>
          <w:szCs w:val="24"/>
        </w:rPr>
        <w:t>Основни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i/>
          <w:sz w:val="24"/>
          <w:szCs w:val="24"/>
        </w:rPr>
        <w:t>подаци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</w:rPr>
        <w:t>:</w:t>
      </w:r>
    </w:p>
    <w:p w14:paraId="387945C6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1F76913A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  <w:proofErr w:type="spellStart"/>
      <w:r w:rsidRPr="002F4A19">
        <w:rPr>
          <w:rFonts w:ascii="Times New Roman" w:eastAsia="Tahoma" w:hAnsi="Times New Roman"/>
          <w:sz w:val="24"/>
          <w:szCs w:val="24"/>
        </w:rPr>
        <w:t>Име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и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презиме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студента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>:</w:t>
      </w:r>
      <w:r w:rsidRPr="002F4A19">
        <w:rPr>
          <w:rFonts w:ascii="Times New Roman" w:eastAsia="Tahoma" w:hAnsi="Times New Roman"/>
          <w:sz w:val="24"/>
          <w:szCs w:val="24"/>
        </w:rPr>
        <w:tab/>
      </w:r>
      <w:r w:rsidRPr="002F4A19">
        <w:rPr>
          <w:rFonts w:ascii="Times New Roman" w:eastAsia="Tahoma" w:hAnsi="Times New Roman"/>
          <w:sz w:val="24"/>
          <w:szCs w:val="24"/>
        </w:rPr>
        <w:tab/>
      </w:r>
      <w:r w:rsidRPr="002F4A19">
        <w:rPr>
          <w:rFonts w:ascii="Times New Roman" w:eastAsia="Tahoma" w:hAnsi="Times New Roman"/>
          <w:sz w:val="24"/>
          <w:szCs w:val="24"/>
        </w:rPr>
        <w:tab/>
      </w:r>
      <w:r w:rsidRPr="002F4A19">
        <w:rPr>
          <w:rFonts w:ascii="Times New Roman" w:eastAsia="Tahoma" w:hAnsi="Times New Roman"/>
          <w:sz w:val="24"/>
          <w:szCs w:val="24"/>
        </w:rPr>
        <w:tab/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Број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индекса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>:</w:t>
      </w:r>
    </w:p>
    <w:p w14:paraId="22AE1ECF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  <w:proofErr w:type="spellStart"/>
      <w:r w:rsidRPr="002F4A19">
        <w:rPr>
          <w:rFonts w:ascii="Times New Roman" w:eastAsia="Tahoma" w:hAnsi="Times New Roman"/>
          <w:sz w:val="24"/>
          <w:szCs w:val="24"/>
        </w:rPr>
        <w:t>Студијски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програм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/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подручје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>:</w:t>
      </w:r>
      <w:r w:rsidRPr="002F4A19">
        <w:rPr>
          <w:rFonts w:ascii="Times New Roman" w:eastAsia="Tahoma" w:hAnsi="Times New Roman"/>
          <w:sz w:val="24"/>
          <w:szCs w:val="24"/>
        </w:rPr>
        <w:tab/>
      </w:r>
      <w:r w:rsidRPr="002F4A19">
        <w:rPr>
          <w:rFonts w:ascii="Times New Roman" w:eastAsia="Tahoma" w:hAnsi="Times New Roman"/>
          <w:sz w:val="24"/>
          <w:szCs w:val="24"/>
        </w:rPr>
        <w:tab/>
      </w:r>
      <w:r w:rsidRPr="002F4A19">
        <w:rPr>
          <w:rFonts w:ascii="Times New Roman" w:eastAsia="Tahoma" w:hAnsi="Times New Roman"/>
          <w:sz w:val="24"/>
          <w:szCs w:val="24"/>
        </w:rPr>
        <w:tab/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Година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студирања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>:</w:t>
      </w:r>
    </w:p>
    <w:p w14:paraId="0CE0C2A5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  <w:proofErr w:type="spellStart"/>
      <w:r w:rsidRPr="002F4A19">
        <w:rPr>
          <w:rFonts w:ascii="Times New Roman" w:eastAsia="Tahoma" w:hAnsi="Times New Roman"/>
          <w:sz w:val="24"/>
          <w:szCs w:val="24"/>
        </w:rPr>
        <w:t>Име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и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презиме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ментора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студија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>:</w:t>
      </w:r>
      <w:r w:rsidRPr="002F4A19">
        <w:rPr>
          <w:rFonts w:ascii="Times New Roman" w:eastAsia="Tahoma" w:hAnsi="Times New Roman"/>
          <w:sz w:val="24"/>
          <w:szCs w:val="24"/>
        </w:rPr>
        <w:tab/>
      </w:r>
      <w:r w:rsidRPr="002F4A19">
        <w:rPr>
          <w:rFonts w:ascii="Times New Roman" w:eastAsia="Tahoma" w:hAnsi="Times New Roman"/>
          <w:sz w:val="24"/>
          <w:szCs w:val="24"/>
        </w:rPr>
        <w:tab/>
      </w:r>
      <w:r w:rsidRPr="002F4A19">
        <w:rPr>
          <w:rFonts w:ascii="Times New Roman" w:eastAsia="Tahoma" w:hAnsi="Times New Roman"/>
          <w:sz w:val="24"/>
          <w:szCs w:val="24"/>
        </w:rPr>
        <w:tab/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Датум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сачињавања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плана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>:</w:t>
      </w:r>
    </w:p>
    <w:p w14:paraId="2597E672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4F706739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  <w:u w:val="single"/>
        </w:rPr>
      </w:pP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Одабир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 xml:space="preserve"> </w:t>
      </w: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предмета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:</w:t>
      </w:r>
    </w:p>
    <w:p w14:paraId="2634DE4F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15"/>
        <w:gridCol w:w="5145"/>
      </w:tblGrid>
      <w:tr w:rsidR="002F4A19" w:rsidRPr="002F4A19" w14:paraId="01786149" w14:textId="77777777" w:rsidTr="008F207B">
        <w:tc>
          <w:tcPr>
            <w:tcW w:w="4238" w:type="dxa"/>
            <w:shd w:val="clear" w:color="auto" w:fill="F2F2F2" w:themeFill="background1" w:themeFillShade="F2"/>
          </w:tcPr>
          <w:p w14:paraId="5541460E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Обавезни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предмети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617" w:type="dxa"/>
            <w:shd w:val="clear" w:color="auto" w:fill="F2F2F2" w:themeFill="background1" w:themeFillShade="F2"/>
          </w:tcPr>
          <w:p w14:paraId="44295A42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Изборни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предмети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2F4A19" w:rsidRPr="002F4A19" w14:paraId="3C3F7554" w14:textId="77777777" w:rsidTr="008F207B">
        <w:tc>
          <w:tcPr>
            <w:tcW w:w="4238" w:type="dxa"/>
          </w:tcPr>
          <w:p w14:paraId="0238CFB1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5884662F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6A50F6D8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3F1A9EED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  <w:tc>
          <w:tcPr>
            <w:tcW w:w="5617" w:type="dxa"/>
          </w:tcPr>
          <w:p w14:paraId="7B4FB77F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A19" w:rsidRPr="002F4A19" w14:paraId="0DFD2E63" w14:textId="77777777" w:rsidTr="008F207B">
        <w:tc>
          <w:tcPr>
            <w:tcW w:w="9855" w:type="dxa"/>
            <w:gridSpan w:val="2"/>
            <w:shd w:val="clear" w:color="auto" w:fill="F2F2F2" w:themeFill="background1" w:themeFillShade="F2"/>
          </w:tcPr>
          <w:p w14:paraId="6984EA76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Кратко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образложење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избора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предмета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(</w:t>
            </w:r>
            <w:r w:rsidRPr="002F4A19">
              <w:rPr>
                <w:rFonts w:ascii="Times New Roman" w:eastAsia="Times New Roman" w:hAnsi="Times New Roman"/>
                <w:i/>
                <w:iCs/>
                <w:color w:val="808080" w:themeColor="background1" w:themeShade="80"/>
                <w:sz w:val="24"/>
                <w:szCs w:val="24"/>
                <w:lang w:val="sr-Cyrl-RS"/>
              </w:rPr>
              <w:t>нпр. Студент је уписан на програм Оптимизација и Аналитика и његов истраживачки интерес је у пољу Аналитике перформанси и жели да добије додатак дипломи на у области науке о менаџменту</w:t>
            </w:r>
            <w:r w:rsidRPr="002F4A19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)</w:t>
            </w:r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2B238DA1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44E937B9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420B910B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  <w:u w:val="single"/>
        </w:rPr>
      </w:pP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Истраживачко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 xml:space="preserve"> </w:t>
      </w: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усмеравање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  <w:lang w:val="sr-Cyrl-RS"/>
        </w:rPr>
        <w:t xml:space="preserve"> (попуњава студент уз сагласност ментора)</w:t>
      </w:r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:</w:t>
      </w:r>
    </w:p>
    <w:p w14:paraId="50C82EDC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F4A19" w:rsidRPr="002F4A19" w14:paraId="6681BA5F" w14:textId="77777777" w:rsidTr="008F207B">
        <w:tc>
          <w:tcPr>
            <w:tcW w:w="9855" w:type="dxa"/>
          </w:tcPr>
          <w:p w14:paraId="2ABA7BED" w14:textId="77777777" w:rsidR="002F4A19" w:rsidRPr="002F4A19" w:rsidRDefault="002F4A19" w:rsidP="002F4A19">
            <w:pPr>
              <w:shd w:val="clear" w:color="auto" w:fill="F2F2F2" w:themeFill="background1" w:themeFillShade="F2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Шира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научна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област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интересовања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4F30E9F2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228BC142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  <w:tr w:rsidR="002F4A19" w:rsidRPr="002F4A19" w14:paraId="33F5C38E" w14:textId="77777777" w:rsidTr="008F207B">
        <w:tc>
          <w:tcPr>
            <w:tcW w:w="9855" w:type="dxa"/>
          </w:tcPr>
          <w:p w14:paraId="19D7AD99" w14:textId="77777777" w:rsidR="002F4A19" w:rsidRPr="002F4A19" w:rsidRDefault="002F4A19" w:rsidP="002F4A19">
            <w:pPr>
              <w:shd w:val="clear" w:color="auto" w:fill="F2F2F2" w:themeFill="background1" w:themeFillShade="F2"/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Уже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тематске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области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022B8D52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  <w:p w14:paraId="5BD921E2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765BF101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4039AC13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  <w:u w:val="single"/>
        </w:rPr>
      </w:pP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План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 xml:space="preserve"> </w:t>
      </w: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активности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 xml:space="preserve"> </w:t>
      </w: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за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 xml:space="preserve"> </w:t>
      </w: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академску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 xml:space="preserve"> </w:t>
      </w: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годину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:</w:t>
      </w:r>
    </w:p>
    <w:p w14:paraId="7F8B205A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86"/>
        <w:gridCol w:w="4174"/>
      </w:tblGrid>
      <w:tr w:rsidR="002F4A19" w:rsidRPr="002F4A19" w14:paraId="1C911B33" w14:textId="77777777" w:rsidTr="008F207B">
        <w:tc>
          <w:tcPr>
            <w:tcW w:w="9855" w:type="dxa"/>
            <w:gridSpan w:val="2"/>
            <w:shd w:val="clear" w:color="auto" w:fill="F2F2F2" w:themeFill="background1" w:themeFillShade="F2"/>
          </w:tcPr>
          <w:p w14:paraId="17651987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Полагање</w:t>
            </w:r>
            <w:proofErr w:type="spellEnd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испита</w:t>
            </w:r>
            <w:proofErr w:type="spellEnd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2F4A19" w:rsidRPr="002F4A19" w14:paraId="64943545" w14:textId="77777777" w:rsidTr="008F207B">
        <w:tc>
          <w:tcPr>
            <w:tcW w:w="5337" w:type="dxa"/>
          </w:tcPr>
          <w:p w14:paraId="05CD2E20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2F4A1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>Испит</w:t>
            </w:r>
          </w:p>
        </w:tc>
        <w:tc>
          <w:tcPr>
            <w:tcW w:w="4518" w:type="dxa"/>
          </w:tcPr>
          <w:p w14:paraId="2B6F36C0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</w:pPr>
            <w:r w:rsidRPr="002F4A19">
              <w:rPr>
                <w:rFonts w:ascii="Times New Roman" w:eastAsia="Times New Roman" w:hAnsi="Times New Roman"/>
                <w:i/>
                <w:iCs/>
                <w:sz w:val="24"/>
                <w:szCs w:val="24"/>
                <w:lang w:val="sr-Cyrl-RS"/>
              </w:rPr>
              <w:t>Испитни рок</w:t>
            </w:r>
          </w:p>
        </w:tc>
      </w:tr>
      <w:tr w:rsidR="002F4A19" w:rsidRPr="002F4A19" w14:paraId="068EA10C" w14:textId="77777777" w:rsidTr="008F207B">
        <w:tc>
          <w:tcPr>
            <w:tcW w:w="5337" w:type="dxa"/>
          </w:tcPr>
          <w:p w14:paraId="24CC89E2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18" w:type="dxa"/>
          </w:tcPr>
          <w:p w14:paraId="55D27991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A19" w:rsidRPr="002F4A19" w14:paraId="65CB6AD8" w14:textId="77777777" w:rsidTr="008F207B">
        <w:tc>
          <w:tcPr>
            <w:tcW w:w="5337" w:type="dxa"/>
          </w:tcPr>
          <w:p w14:paraId="28C4F605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18" w:type="dxa"/>
          </w:tcPr>
          <w:p w14:paraId="271EDB2F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A19" w:rsidRPr="002F4A19" w14:paraId="388166A3" w14:textId="77777777" w:rsidTr="008F207B">
        <w:tc>
          <w:tcPr>
            <w:tcW w:w="5337" w:type="dxa"/>
          </w:tcPr>
          <w:p w14:paraId="47CED954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18" w:type="dxa"/>
          </w:tcPr>
          <w:p w14:paraId="657444D4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574B4B16" w14:textId="77777777" w:rsidR="002F4A19" w:rsidRPr="002F4A19" w:rsidRDefault="002F4A19" w:rsidP="002F4A19">
      <w:pPr>
        <w:jc w:val="both"/>
        <w:rPr>
          <w:rFonts w:ascii="Tahoma" w:eastAsia="Tahoma" w:hAnsi="Tahoma"/>
        </w:rPr>
      </w:pPr>
    </w:p>
    <w:p w14:paraId="7E8C7CF4" w14:textId="77777777" w:rsidR="002F4A19" w:rsidRPr="002F4A19" w:rsidRDefault="002F4A19" w:rsidP="002F4A19">
      <w:pPr>
        <w:jc w:val="both"/>
        <w:rPr>
          <w:rFonts w:ascii="Tahoma" w:eastAsia="Tahoma" w:hAnsi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7"/>
        <w:gridCol w:w="4103"/>
      </w:tblGrid>
      <w:tr w:rsidR="002F4A19" w:rsidRPr="002F4A19" w14:paraId="70FD29E7" w14:textId="77777777" w:rsidTr="008F207B">
        <w:tc>
          <w:tcPr>
            <w:tcW w:w="9855" w:type="dxa"/>
            <w:gridSpan w:val="2"/>
            <w:shd w:val="clear" w:color="auto" w:fill="F2F2F2" w:themeFill="background1" w:themeFillShade="F2"/>
          </w:tcPr>
          <w:p w14:paraId="6EA2A768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Учешће</w:t>
            </w:r>
            <w:proofErr w:type="spellEnd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у </w:t>
            </w:r>
            <w:proofErr w:type="spellStart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научним</w:t>
            </w:r>
            <w:proofErr w:type="spellEnd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и </w:t>
            </w:r>
            <w:proofErr w:type="spellStart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стручним</w:t>
            </w:r>
            <w:proofErr w:type="spellEnd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активностима</w:t>
            </w:r>
            <w:proofErr w:type="spellEnd"/>
            <w:r w:rsidRPr="002F4A1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2F4A19" w:rsidRPr="002F4A19" w14:paraId="3C112BD5" w14:textId="77777777" w:rsidTr="008F207B">
        <w:tc>
          <w:tcPr>
            <w:tcW w:w="5337" w:type="dxa"/>
          </w:tcPr>
          <w:p w14:paraId="3B3D7D20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2F4A19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Догађај</w:t>
            </w:r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/</w:t>
            </w:r>
            <w:r w:rsidRPr="002F4A19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активност</w:t>
            </w:r>
          </w:p>
        </w:tc>
        <w:tc>
          <w:tcPr>
            <w:tcW w:w="4518" w:type="dxa"/>
          </w:tcPr>
          <w:p w14:paraId="40F6185B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2F4A19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Датум или период (ако је познат)</w:t>
            </w:r>
          </w:p>
        </w:tc>
      </w:tr>
      <w:tr w:rsidR="002F4A19" w:rsidRPr="002F4A19" w14:paraId="46570B8F" w14:textId="77777777" w:rsidTr="008F207B">
        <w:tc>
          <w:tcPr>
            <w:tcW w:w="5337" w:type="dxa"/>
          </w:tcPr>
          <w:p w14:paraId="79CB5CDF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18" w:type="dxa"/>
          </w:tcPr>
          <w:p w14:paraId="09B6D6B1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A19" w:rsidRPr="002F4A19" w14:paraId="1B2B4005" w14:textId="77777777" w:rsidTr="008F207B">
        <w:tc>
          <w:tcPr>
            <w:tcW w:w="5337" w:type="dxa"/>
          </w:tcPr>
          <w:p w14:paraId="14633CD3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18" w:type="dxa"/>
          </w:tcPr>
          <w:p w14:paraId="3E213641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F4A19" w:rsidRPr="002F4A19" w14:paraId="6F6C1374" w14:textId="77777777" w:rsidTr="008F207B">
        <w:tc>
          <w:tcPr>
            <w:tcW w:w="5337" w:type="dxa"/>
          </w:tcPr>
          <w:p w14:paraId="6543C293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518" w:type="dxa"/>
          </w:tcPr>
          <w:p w14:paraId="738C7B88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0333D82" w14:textId="77777777" w:rsidR="002F4A19" w:rsidRPr="002F4A19" w:rsidRDefault="002F4A19" w:rsidP="002F4A19">
      <w:pPr>
        <w:jc w:val="both"/>
        <w:rPr>
          <w:rFonts w:ascii="Tahoma" w:eastAsia="Tahoma" w:hAnsi="Tahom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0"/>
      </w:tblGrid>
      <w:tr w:rsidR="002F4A19" w:rsidRPr="002F4A19" w14:paraId="5C74A01D" w14:textId="77777777" w:rsidTr="008F207B">
        <w:tc>
          <w:tcPr>
            <w:tcW w:w="9855" w:type="dxa"/>
            <w:shd w:val="clear" w:color="auto" w:fill="F2F2F2" w:themeFill="background1" w:themeFillShade="F2"/>
          </w:tcPr>
          <w:p w14:paraId="68CB5B26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Остале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активности</w:t>
            </w:r>
            <w:proofErr w:type="spellEnd"/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2F4A19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(опционо)</w:t>
            </w:r>
            <w:r w:rsidRPr="002F4A19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</w:tc>
      </w:tr>
      <w:tr w:rsidR="002F4A19" w:rsidRPr="002F4A19" w14:paraId="0FBCFB72" w14:textId="77777777" w:rsidTr="008F207B">
        <w:tc>
          <w:tcPr>
            <w:tcW w:w="9855" w:type="dxa"/>
          </w:tcPr>
          <w:p w14:paraId="012F542D" w14:textId="77777777" w:rsidR="002F4A19" w:rsidRPr="002F4A19" w:rsidRDefault="002F4A19" w:rsidP="002F4A19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600707A0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</w:p>
    <w:p w14:paraId="08BC67D9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  <w:u w:val="single"/>
          <w:lang w:val="sr-Cyrl-RS"/>
        </w:rPr>
      </w:pPr>
      <w:proofErr w:type="spellStart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Потписи</w:t>
      </w:r>
      <w:proofErr w:type="spellEnd"/>
      <w:r w:rsidRPr="002F4A19">
        <w:rPr>
          <w:rFonts w:ascii="Times New Roman" w:eastAsia="Tahoma" w:hAnsi="Times New Roman"/>
          <w:i/>
          <w:sz w:val="24"/>
          <w:szCs w:val="24"/>
          <w:u w:val="single"/>
        </w:rPr>
        <w:t>:</w:t>
      </w:r>
    </w:p>
    <w:p w14:paraId="3EE89C0A" w14:textId="77777777" w:rsidR="002F4A19" w:rsidRPr="002F4A19" w:rsidRDefault="002F4A19" w:rsidP="002F4A19">
      <w:pPr>
        <w:jc w:val="both"/>
        <w:rPr>
          <w:rFonts w:ascii="Times New Roman" w:eastAsia="Tahoma" w:hAnsi="Times New Roman"/>
          <w:i/>
          <w:sz w:val="24"/>
          <w:szCs w:val="24"/>
          <w:u w:val="single"/>
          <w:lang w:val="sr-Cyrl-RS"/>
        </w:rPr>
      </w:pPr>
    </w:p>
    <w:p w14:paraId="7CB70BEA" w14:textId="77777777" w:rsidR="002F4A19" w:rsidRPr="002F4A19" w:rsidRDefault="002F4A19" w:rsidP="002F4A19">
      <w:pPr>
        <w:jc w:val="both"/>
        <w:rPr>
          <w:rFonts w:ascii="Times New Roman" w:eastAsia="Tahoma" w:hAnsi="Times New Roman"/>
          <w:sz w:val="24"/>
          <w:szCs w:val="24"/>
        </w:rPr>
      </w:pPr>
      <w:proofErr w:type="spellStart"/>
      <w:r w:rsidRPr="002F4A19">
        <w:rPr>
          <w:rFonts w:ascii="Times New Roman" w:eastAsia="Tahoma" w:hAnsi="Times New Roman"/>
          <w:sz w:val="24"/>
          <w:szCs w:val="24"/>
        </w:rPr>
        <w:t>Потпис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студента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>:</w:t>
      </w:r>
      <w:r w:rsidRPr="002F4A19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2F4A19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2F4A19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2F4A19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2F4A19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2F4A19">
        <w:rPr>
          <w:rFonts w:ascii="Times New Roman" w:eastAsia="Tahoma" w:hAnsi="Times New Roman"/>
          <w:sz w:val="24"/>
          <w:szCs w:val="24"/>
          <w:lang w:val="sr-Cyrl-RS"/>
        </w:rPr>
        <w:tab/>
      </w:r>
      <w:r w:rsidRPr="002F4A19">
        <w:rPr>
          <w:rFonts w:ascii="Times New Roman" w:eastAsia="Tahoma" w:hAnsi="Times New Roman"/>
          <w:sz w:val="24"/>
          <w:szCs w:val="24"/>
          <w:lang w:val="sr-Cyrl-RS"/>
        </w:rPr>
        <w:tab/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Потпис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ментора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 xml:space="preserve"> </w:t>
      </w:r>
      <w:proofErr w:type="spellStart"/>
      <w:r w:rsidRPr="002F4A19">
        <w:rPr>
          <w:rFonts w:ascii="Times New Roman" w:eastAsia="Tahoma" w:hAnsi="Times New Roman"/>
          <w:sz w:val="24"/>
          <w:szCs w:val="24"/>
        </w:rPr>
        <w:t>студија</w:t>
      </w:r>
      <w:proofErr w:type="spellEnd"/>
      <w:r w:rsidRPr="002F4A19">
        <w:rPr>
          <w:rFonts w:ascii="Times New Roman" w:eastAsia="Tahoma" w:hAnsi="Times New Roman"/>
          <w:sz w:val="24"/>
          <w:szCs w:val="24"/>
        </w:rPr>
        <w:t>:</w:t>
      </w:r>
    </w:p>
    <w:p w14:paraId="1DD94BC8" w14:textId="77777777" w:rsidR="002F4A19" w:rsidRPr="002F4A19" w:rsidRDefault="002F4A19" w:rsidP="00350C7D">
      <w:pPr>
        <w:rPr>
          <w:rFonts w:ascii="Times New Roman" w:hAnsi="Times New Roman"/>
          <w:sz w:val="20"/>
          <w:szCs w:val="20"/>
          <w:lang w:val="sr-Latn-RS"/>
        </w:rPr>
      </w:pPr>
    </w:p>
    <w:sectPr w:rsidR="002F4A19" w:rsidRPr="002F4A19" w:rsidSect="009517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8" w:right="1138" w:bottom="1138" w:left="1699" w:header="850" w:footer="56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1ED362" w14:textId="77777777" w:rsidR="00213994" w:rsidRDefault="00213994" w:rsidP="004C2A9C">
      <w:r>
        <w:separator/>
      </w:r>
    </w:p>
  </w:endnote>
  <w:endnote w:type="continuationSeparator" w:id="0">
    <w:p w14:paraId="6F3E7E6E" w14:textId="77777777" w:rsidR="00213994" w:rsidRDefault="00213994" w:rsidP="004C2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F1F42" w14:textId="77777777" w:rsidR="007D1458" w:rsidRPr="007D1458" w:rsidRDefault="00A733C6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D1458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F36874">
      <w:rPr>
        <w:rStyle w:val="PageNumber"/>
        <w:noProof/>
        <w:sz w:val="20"/>
        <w:szCs w:val="20"/>
      </w:rPr>
      <w:t>2</w:t>
    </w:r>
    <w:r w:rsidRPr="007D1458">
      <w:rPr>
        <w:rStyle w:val="PageNumber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098F" w14:textId="77777777" w:rsidR="007D1458" w:rsidRPr="007D1458" w:rsidRDefault="00A733C6" w:rsidP="007D1458">
    <w:pPr>
      <w:pStyle w:val="Footer"/>
      <w:jc w:val="center"/>
      <w:rPr>
        <w:sz w:val="20"/>
        <w:szCs w:val="20"/>
      </w:rPr>
    </w:pPr>
    <w:r w:rsidRPr="007D1458">
      <w:rPr>
        <w:rStyle w:val="PageNumber"/>
        <w:sz w:val="20"/>
        <w:szCs w:val="20"/>
      </w:rPr>
      <w:fldChar w:fldCharType="begin"/>
    </w:r>
    <w:r w:rsidR="007D1458" w:rsidRPr="007D1458">
      <w:rPr>
        <w:rStyle w:val="PageNumber"/>
        <w:sz w:val="20"/>
        <w:szCs w:val="20"/>
      </w:rPr>
      <w:instrText xml:space="preserve"> PAGE </w:instrText>
    </w:r>
    <w:r w:rsidRPr="007D1458">
      <w:rPr>
        <w:rStyle w:val="PageNumber"/>
        <w:sz w:val="20"/>
        <w:szCs w:val="20"/>
      </w:rPr>
      <w:fldChar w:fldCharType="separate"/>
    </w:r>
    <w:r w:rsidR="001527E2">
      <w:rPr>
        <w:rStyle w:val="PageNumber"/>
        <w:noProof/>
        <w:sz w:val="20"/>
        <w:szCs w:val="20"/>
      </w:rPr>
      <w:t>3</w:t>
    </w:r>
    <w:r w:rsidRPr="007D1458">
      <w:rPr>
        <w:rStyle w:val="PageNumbe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61E1E" w14:textId="4D2CF315" w:rsidR="0042329D" w:rsidRPr="0042329D" w:rsidRDefault="007D1458" w:rsidP="0042329D">
    <w:pPr>
      <w:pStyle w:val="Footer"/>
      <w:jc w:val="center"/>
      <w:rPr>
        <w:color w:val="0070C0"/>
        <w:sz w:val="14"/>
        <w:szCs w:val="14"/>
      </w:rPr>
    </w:pPr>
    <w:r w:rsidRPr="00975AC0">
      <w:rPr>
        <w:color w:val="0070C0"/>
        <w:sz w:val="14"/>
        <w:szCs w:val="14"/>
        <w:lang w:val="sr-Cyrl-CS"/>
      </w:rPr>
      <w:t>Јове Илића 154, 11000 Београд, Србија, Тел.: (011) 3950-800</w:t>
    </w:r>
  </w:p>
  <w:p w14:paraId="5B5542FC" w14:textId="3738558F" w:rsidR="007D1458" w:rsidRPr="0058290B" w:rsidRDefault="007D1458" w:rsidP="00610B0C">
    <w:pPr>
      <w:pStyle w:val="Footer"/>
      <w:jc w:val="center"/>
      <w:rPr>
        <w:color w:val="0070C0"/>
        <w:sz w:val="14"/>
        <w:szCs w:val="14"/>
        <w:lang w:val="sr-Latn-RS"/>
      </w:rPr>
    </w:pPr>
    <w:r w:rsidRPr="00975AC0">
      <w:rPr>
        <w:color w:val="0070C0"/>
        <w:sz w:val="14"/>
        <w:szCs w:val="14"/>
        <w:lang w:val="sr-Cyrl-CS"/>
      </w:rPr>
      <w:t>ПИБ: 100383934, Матични број: 07004044</w:t>
    </w:r>
  </w:p>
  <w:p w14:paraId="70F79E5A" w14:textId="77777777" w:rsidR="007D1458" w:rsidRPr="00975AC0" w:rsidRDefault="007D1458" w:rsidP="00E768DD">
    <w:pPr>
      <w:pStyle w:val="Footer"/>
      <w:jc w:val="center"/>
      <w:rPr>
        <w:color w:val="0070C0"/>
        <w:sz w:val="14"/>
        <w:szCs w:val="14"/>
        <w:lang w:val="ru-RU"/>
      </w:rPr>
    </w:pPr>
    <w:r w:rsidRPr="00975AC0">
      <w:rPr>
        <w:color w:val="0070C0"/>
        <w:sz w:val="14"/>
        <w:szCs w:val="14"/>
        <w:lang w:val="sr-Cyrl-CS"/>
      </w:rPr>
      <w:t xml:space="preserve">Е пошта: </w:t>
    </w:r>
    <w:hyperlink r:id="rId1" w:history="1">
      <w:r w:rsidRPr="00975AC0">
        <w:rPr>
          <w:rStyle w:val="Hyperlink"/>
          <w:color w:val="0070C0"/>
          <w:sz w:val="14"/>
          <w:szCs w:val="14"/>
          <w:u w:val="none"/>
        </w:rPr>
        <w:t>dekanat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@</w:t>
      </w:r>
      <w:r w:rsidRPr="00975AC0">
        <w:rPr>
          <w:rStyle w:val="Hyperlink"/>
          <w:color w:val="0070C0"/>
          <w:sz w:val="14"/>
          <w:szCs w:val="14"/>
          <w:u w:val="none"/>
        </w:rPr>
        <w:t>fon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bg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ac</w:t>
      </w:r>
      <w:r w:rsidRPr="00975AC0">
        <w:rPr>
          <w:rStyle w:val="Hyperlink"/>
          <w:color w:val="0070C0"/>
          <w:sz w:val="14"/>
          <w:szCs w:val="14"/>
          <w:u w:val="none"/>
          <w:lang w:val="ru-RU"/>
        </w:rPr>
        <w:t>.</w:t>
      </w:r>
      <w:r w:rsidRPr="00975AC0">
        <w:rPr>
          <w:rStyle w:val="Hyperlink"/>
          <w:color w:val="0070C0"/>
          <w:sz w:val="14"/>
          <w:szCs w:val="14"/>
          <w:u w:val="none"/>
        </w:rPr>
        <w:t>rs</w:t>
      </w:r>
    </w:hyperlink>
    <w:r w:rsidRPr="00975AC0">
      <w:rPr>
        <w:color w:val="0070C0"/>
        <w:sz w:val="14"/>
        <w:szCs w:val="14"/>
        <w:lang w:val="sr-Cyrl-CS"/>
      </w:rPr>
      <w:t xml:space="preserve">; Посетите: </w:t>
    </w:r>
    <w:r w:rsidRPr="00975AC0">
      <w:rPr>
        <w:color w:val="0070C0"/>
        <w:sz w:val="14"/>
        <w:szCs w:val="14"/>
      </w:rPr>
      <w:t>www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fon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bg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ac</w:t>
    </w:r>
    <w:r w:rsidRPr="00975AC0">
      <w:rPr>
        <w:color w:val="0070C0"/>
        <w:sz w:val="14"/>
        <w:szCs w:val="14"/>
        <w:lang w:val="ru-RU"/>
      </w:rPr>
      <w:t>.</w:t>
    </w:r>
    <w:r w:rsidRPr="00975AC0">
      <w:rPr>
        <w:color w:val="0070C0"/>
        <w:sz w:val="14"/>
        <w:szCs w:val="14"/>
      </w:rPr>
      <w:t>rs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73C787" w14:textId="77777777" w:rsidR="00213994" w:rsidRDefault="00213994" w:rsidP="004C2A9C">
      <w:r>
        <w:separator/>
      </w:r>
    </w:p>
  </w:footnote>
  <w:footnote w:type="continuationSeparator" w:id="0">
    <w:p w14:paraId="475D3F13" w14:textId="77777777" w:rsidR="00213994" w:rsidRDefault="00213994" w:rsidP="004C2A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7DBEB" w14:textId="77777777" w:rsidR="007D1458" w:rsidRDefault="00D359E0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69D8B44" wp14:editId="34F462BB">
          <wp:simplePos x="0" y="0"/>
          <wp:positionH relativeFrom="margin">
            <wp:posOffset>3383280</wp:posOffset>
          </wp:positionH>
          <wp:positionV relativeFrom="page">
            <wp:posOffset>4112895</wp:posOffset>
          </wp:positionV>
          <wp:extent cx="3610610" cy="5173345"/>
          <wp:effectExtent l="19050" t="0" r="8890" b="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A3C0B" w14:textId="77777777" w:rsidR="007D1458" w:rsidRDefault="00D359E0">
    <w:pPr>
      <w:pStyle w:val="Header"/>
    </w:pPr>
    <w:r>
      <w:rPr>
        <w:noProof/>
      </w:rPr>
      <w:drawing>
        <wp:anchor distT="0" distB="0" distL="114300" distR="114300" simplePos="0" relativeHeight="251658752" behindDoc="1" locked="0" layoutInCell="1" allowOverlap="1" wp14:anchorId="1E7C6E29" wp14:editId="269AE6A6">
          <wp:simplePos x="0" y="0"/>
          <wp:positionH relativeFrom="margin">
            <wp:posOffset>3669030</wp:posOffset>
          </wp:positionH>
          <wp:positionV relativeFrom="page">
            <wp:posOffset>4265295</wp:posOffset>
          </wp:positionV>
          <wp:extent cx="3610610" cy="5173345"/>
          <wp:effectExtent l="19050" t="0" r="8890" b="0"/>
          <wp:wrapNone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909FD" w14:textId="77777777" w:rsidR="007D1458" w:rsidRDefault="00D359E0" w:rsidP="001A7484">
    <w:pPr>
      <w:pStyle w:val="Header"/>
      <w:jc w:val="center"/>
      <w:rPr>
        <w:noProof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1F8F3A49" wp14:editId="54BBBD0A">
          <wp:simplePos x="0" y="0"/>
          <wp:positionH relativeFrom="margin">
            <wp:posOffset>3364230</wp:posOffset>
          </wp:positionH>
          <wp:positionV relativeFrom="page">
            <wp:posOffset>3960495</wp:posOffset>
          </wp:positionV>
          <wp:extent cx="3610610" cy="5173345"/>
          <wp:effectExtent l="19050" t="0" r="889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0610" cy="5173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14FFD27" wp14:editId="34AF96D0">
          <wp:extent cx="1438275" cy="657225"/>
          <wp:effectExtent l="19050" t="0" r="9525" b="0"/>
          <wp:docPr id="1" name="Picture 1" descr="Logotip FON - Sli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 FON - Slika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657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C6454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B28CC"/>
    <w:multiLevelType w:val="hybridMultilevel"/>
    <w:tmpl w:val="C8B6AC0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C729D"/>
    <w:multiLevelType w:val="hybridMultilevel"/>
    <w:tmpl w:val="A252C378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9A22D3"/>
    <w:multiLevelType w:val="multilevel"/>
    <w:tmpl w:val="57DE5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E300AD"/>
    <w:multiLevelType w:val="hybridMultilevel"/>
    <w:tmpl w:val="1D8CC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4285495"/>
    <w:multiLevelType w:val="hybridMultilevel"/>
    <w:tmpl w:val="B2841044"/>
    <w:lvl w:ilvl="0" w:tplc="264C9A7A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800386B"/>
    <w:multiLevelType w:val="hybridMultilevel"/>
    <w:tmpl w:val="3E825400"/>
    <w:lvl w:ilvl="0" w:tplc="E0BC50F0">
      <w:numFmt w:val="bullet"/>
      <w:lvlText w:val="−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2283C"/>
    <w:multiLevelType w:val="multilevel"/>
    <w:tmpl w:val="74BA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D53783A"/>
    <w:multiLevelType w:val="hybridMultilevel"/>
    <w:tmpl w:val="10E0C4E6"/>
    <w:lvl w:ilvl="0" w:tplc="C0924DF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1E85365"/>
    <w:multiLevelType w:val="hybridMultilevel"/>
    <w:tmpl w:val="2ACE9BDC"/>
    <w:lvl w:ilvl="0" w:tplc="B6B82DA2">
      <w:start w:val="1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120F71"/>
    <w:multiLevelType w:val="hybridMultilevel"/>
    <w:tmpl w:val="209ED5A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C76EEA"/>
    <w:multiLevelType w:val="multilevel"/>
    <w:tmpl w:val="AD7E5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9C5608A"/>
    <w:multiLevelType w:val="hybridMultilevel"/>
    <w:tmpl w:val="8CDC60FE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841E7"/>
    <w:multiLevelType w:val="hybridMultilevel"/>
    <w:tmpl w:val="121E7CF8"/>
    <w:lvl w:ilvl="0" w:tplc="A94C5F1C">
      <w:start w:val="13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0F4923"/>
    <w:multiLevelType w:val="hybridMultilevel"/>
    <w:tmpl w:val="FFDC55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6C51314"/>
    <w:multiLevelType w:val="hybridMultilevel"/>
    <w:tmpl w:val="0232A230"/>
    <w:lvl w:ilvl="0" w:tplc="F9747BC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384722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9514D3A"/>
    <w:multiLevelType w:val="hybridMultilevel"/>
    <w:tmpl w:val="6004FEA0"/>
    <w:lvl w:ilvl="0" w:tplc="601224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9D3ECE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2AA623A"/>
    <w:multiLevelType w:val="hybridMultilevel"/>
    <w:tmpl w:val="1084E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412BBF"/>
    <w:multiLevelType w:val="multilevel"/>
    <w:tmpl w:val="DB18B4B0"/>
    <w:lvl w:ilvl="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6E6E20"/>
    <w:multiLevelType w:val="hybridMultilevel"/>
    <w:tmpl w:val="5C28E3BA"/>
    <w:lvl w:ilvl="0" w:tplc="B1686B9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722936"/>
    <w:multiLevelType w:val="hybridMultilevel"/>
    <w:tmpl w:val="F87E7AD4"/>
    <w:lvl w:ilvl="0" w:tplc="69AE926E">
      <w:numFmt w:val="bullet"/>
      <w:lvlText w:val="-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69326D11"/>
    <w:multiLevelType w:val="hybridMultilevel"/>
    <w:tmpl w:val="05828A94"/>
    <w:lvl w:ilvl="0" w:tplc="6EE24EA2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EB61254"/>
    <w:multiLevelType w:val="hybridMultilevel"/>
    <w:tmpl w:val="C576E184"/>
    <w:lvl w:ilvl="0" w:tplc="2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53D04E2"/>
    <w:multiLevelType w:val="hybridMultilevel"/>
    <w:tmpl w:val="DB18B4B0"/>
    <w:lvl w:ilvl="0" w:tplc="7AD8310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8320B2"/>
    <w:multiLevelType w:val="hybridMultilevel"/>
    <w:tmpl w:val="7F4E5550"/>
    <w:lvl w:ilvl="0" w:tplc="A9E89E1E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73272B"/>
    <w:multiLevelType w:val="hybridMultilevel"/>
    <w:tmpl w:val="22CE9464"/>
    <w:lvl w:ilvl="0" w:tplc="3D7E8A60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EAA197F"/>
    <w:multiLevelType w:val="hybridMultilevel"/>
    <w:tmpl w:val="A4AABD4E"/>
    <w:lvl w:ilvl="0" w:tplc="31363860">
      <w:start w:val="1"/>
      <w:numFmt w:val="decimal"/>
      <w:lvlText w:val="%1."/>
      <w:lvlJc w:val="right"/>
      <w:pPr>
        <w:tabs>
          <w:tab w:val="num" w:pos="720"/>
        </w:tabs>
        <w:ind w:left="720" w:hanging="26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6381513">
    <w:abstractNumId w:val="28"/>
  </w:num>
  <w:num w:numId="2" w16cid:durableId="1715155846">
    <w:abstractNumId w:val="16"/>
  </w:num>
  <w:num w:numId="3" w16cid:durableId="921378133">
    <w:abstractNumId w:val="18"/>
  </w:num>
  <w:num w:numId="4" w16cid:durableId="2071684353">
    <w:abstractNumId w:val="0"/>
  </w:num>
  <w:num w:numId="5" w16cid:durableId="319889630">
    <w:abstractNumId w:val="25"/>
  </w:num>
  <w:num w:numId="6" w16cid:durableId="1453204525">
    <w:abstractNumId w:val="20"/>
  </w:num>
  <w:num w:numId="7" w16cid:durableId="1139881675">
    <w:abstractNumId w:val="13"/>
  </w:num>
  <w:num w:numId="8" w16cid:durableId="1364939060">
    <w:abstractNumId w:val="19"/>
  </w:num>
  <w:num w:numId="9" w16cid:durableId="1040980883">
    <w:abstractNumId w:val="14"/>
  </w:num>
  <w:num w:numId="10" w16cid:durableId="1381246118">
    <w:abstractNumId w:val="23"/>
  </w:num>
  <w:num w:numId="11" w16cid:durableId="3021515">
    <w:abstractNumId w:val="4"/>
  </w:num>
  <w:num w:numId="12" w16cid:durableId="1356690134">
    <w:abstractNumId w:val="21"/>
  </w:num>
  <w:num w:numId="13" w16cid:durableId="1064990132">
    <w:abstractNumId w:val="8"/>
  </w:num>
  <w:num w:numId="14" w16cid:durableId="1620724036">
    <w:abstractNumId w:val="6"/>
  </w:num>
  <w:num w:numId="15" w16cid:durableId="515385828">
    <w:abstractNumId w:val="17"/>
  </w:num>
  <w:num w:numId="16" w16cid:durableId="1588801679">
    <w:abstractNumId w:val="22"/>
  </w:num>
  <w:num w:numId="17" w16cid:durableId="852569292">
    <w:abstractNumId w:val="5"/>
  </w:num>
  <w:num w:numId="18" w16cid:durableId="1172255543">
    <w:abstractNumId w:val="9"/>
  </w:num>
  <w:num w:numId="19" w16cid:durableId="1409885224">
    <w:abstractNumId w:val="27"/>
  </w:num>
  <w:num w:numId="20" w16cid:durableId="1695618026">
    <w:abstractNumId w:val="26"/>
  </w:num>
  <w:num w:numId="21" w16cid:durableId="858855354">
    <w:abstractNumId w:val="15"/>
  </w:num>
  <w:num w:numId="22" w16cid:durableId="744836351">
    <w:abstractNumId w:val="7"/>
  </w:num>
  <w:num w:numId="23" w16cid:durableId="366299397">
    <w:abstractNumId w:val="11"/>
  </w:num>
  <w:num w:numId="24" w16cid:durableId="215556722">
    <w:abstractNumId w:val="3"/>
  </w:num>
  <w:num w:numId="25" w16cid:durableId="1669091189">
    <w:abstractNumId w:val="24"/>
  </w:num>
  <w:num w:numId="26" w16cid:durableId="1394427469">
    <w:abstractNumId w:val="12"/>
  </w:num>
  <w:num w:numId="27" w16cid:durableId="859247043">
    <w:abstractNumId w:val="1"/>
  </w:num>
  <w:num w:numId="28" w16cid:durableId="1567107649">
    <w:abstractNumId w:val="10"/>
  </w:num>
  <w:num w:numId="29" w16cid:durableId="11649335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AB"/>
    <w:rsid w:val="00012E87"/>
    <w:rsid w:val="000220E7"/>
    <w:rsid w:val="000404C1"/>
    <w:rsid w:val="0005088C"/>
    <w:rsid w:val="00054ACE"/>
    <w:rsid w:val="00062BCB"/>
    <w:rsid w:val="000649C9"/>
    <w:rsid w:val="00070F50"/>
    <w:rsid w:val="00081760"/>
    <w:rsid w:val="00097596"/>
    <w:rsid w:val="000A5F91"/>
    <w:rsid w:val="000B6CA6"/>
    <w:rsid w:val="000C22A5"/>
    <w:rsid w:val="000D5996"/>
    <w:rsid w:val="000D64A4"/>
    <w:rsid w:val="000F0335"/>
    <w:rsid w:val="000F2313"/>
    <w:rsid w:val="000F246F"/>
    <w:rsid w:val="00106AFA"/>
    <w:rsid w:val="00112FB4"/>
    <w:rsid w:val="00114532"/>
    <w:rsid w:val="0013076D"/>
    <w:rsid w:val="00133740"/>
    <w:rsid w:val="00144EE4"/>
    <w:rsid w:val="001527E2"/>
    <w:rsid w:val="00154012"/>
    <w:rsid w:val="00155323"/>
    <w:rsid w:val="0015629F"/>
    <w:rsid w:val="0018374E"/>
    <w:rsid w:val="0018495F"/>
    <w:rsid w:val="001A3FD8"/>
    <w:rsid w:val="001A4D96"/>
    <w:rsid w:val="001A7484"/>
    <w:rsid w:val="001C04C0"/>
    <w:rsid w:val="001D5331"/>
    <w:rsid w:val="001D5B25"/>
    <w:rsid w:val="001D79C7"/>
    <w:rsid w:val="00200359"/>
    <w:rsid w:val="00212E76"/>
    <w:rsid w:val="00213994"/>
    <w:rsid w:val="0023090E"/>
    <w:rsid w:val="002534A6"/>
    <w:rsid w:val="00253874"/>
    <w:rsid w:val="00261137"/>
    <w:rsid w:val="002613DA"/>
    <w:rsid w:val="00262294"/>
    <w:rsid w:val="00264435"/>
    <w:rsid w:val="002645C4"/>
    <w:rsid w:val="00264623"/>
    <w:rsid w:val="00270B58"/>
    <w:rsid w:val="00294BF0"/>
    <w:rsid w:val="002A4FD7"/>
    <w:rsid w:val="002C0F3C"/>
    <w:rsid w:val="002C1C8C"/>
    <w:rsid w:val="002C5430"/>
    <w:rsid w:val="002C58CE"/>
    <w:rsid w:val="002D0033"/>
    <w:rsid w:val="002E0BA7"/>
    <w:rsid w:val="002F09DF"/>
    <w:rsid w:val="002F4A19"/>
    <w:rsid w:val="002F5A88"/>
    <w:rsid w:val="003244C9"/>
    <w:rsid w:val="003462BC"/>
    <w:rsid w:val="00350C7D"/>
    <w:rsid w:val="003529AB"/>
    <w:rsid w:val="00375E35"/>
    <w:rsid w:val="0039682D"/>
    <w:rsid w:val="003A1DFE"/>
    <w:rsid w:val="003D763D"/>
    <w:rsid w:val="00402226"/>
    <w:rsid w:val="00415610"/>
    <w:rsid w:val="00420712"/>
    <w:rsid w:val="00422AA2"/>
    <w:rsid w:val="0042329D"/>
    <w:rsid w:val="004327EF"/>
    <w:rsid w:val="00434373"/>
    <w:rsid w:val="0046023C"/>
    <w:rsid w:val="00462BBB"/>
    <w:rsid w:val="004706D0"/>
    <w:rsid w:val="004A54BF"/>
    <w:rsid w:val="004B0B6E"/>
    <w:rsid w:val="004B1CFE"/>
    <w:rsid w:val="004C0768"/>
    <w:rsid w:val="004C2103"/>
    <w:rsid w:val="004C2A9C"/>
    <w:rsid w:val="004D17F5"/>
    <w:rsid w:val="004E1EC2"/>
    <w:rsid w:val="004E1EE2"/>
    <w:rsid w:val="004E7FFA"/>
    <w:rsid w:val="005115F9"/>
    <w:rsid w:val="00511837"/>
    <w:rsid w:val="00512B3F"/>
    <w:rsid w:val="00526775"/>
    <w:rsid w:val="00534FC4"/>
    <w:rsid w:val="00545431"/>
    <w:rsid w:val="005503D5"/>
    <w:rsid w:val="00551643"/>
    <w:rsid w:val="00553588"/>
    <w:rsid w:val="0056232C"/>
    <w:rsid w:val="00572E1F"/>
    <w:rsid w:val="00575931"/>
    <w:rsid w:val="0058290B"/>
    <w:rsid w:val="005856AC"/>
    <w:rsid w:val="005A19D3"/>
    <w:rsid w:val="005B6EE8"/>
    <w:rsid w:val="005C0D03"/>
    <w:rsid w:val="005E189E"/>
    <w:rsid w:val="00600498"/>
    <w:rsid w:val="00605D38"/>
    <w:rsid w:val="00610B0C"/>
    <w:rsid w:val="0062436C"/>
    <w:rsid w:val="0062725B"/>
    <w:rsid w:val="00646A00"/>
    <w:rsid w:val="00651AE6"/>
    <w:rsid w:val="00653952"/>
    <w:rsid w:val="00670486"/>
    <w:rsid w:val="0067360E"/>
    <w:rsid w:val="00694CDC"/>
    <w:rsid w:val="006A179A"/>
    <w:rsid w:val="006C7430"/>
    <w:rsid w:val="006D7BE6"/>
    <w:rsid w:val="006E1052"/>
    <w:rsid w:val="00700DA6"/>
    <w:rsid w:val="0070564E"/>
    <w:rsid w:val="00706698"/>
    <w:rsid w:val="0070727D"/>
    <w:rsid w:val="00713275"/>
    <w:rsid w:val="007200BE"/>
    <w:rsid w:val="00732DC7"/>
    <w:rsid w:val="0073666D"/>
    <w:rsid w:val="007514D1"/>
    <w:rsid w:val="00751DBD"/>
    <w:rsid w:val="007619EB"/>
    <w:rsid w:val="00764888"/>
    <w:rsid w:val="0076554C"/>
    <w:rsid w:val="0078309C"/>
    <w:rsid w:val="00786FD4"/>
    <w:rsid w:val="00792DE3"/>
    <w:rsid w:val="007A3961"/>
    <w:rsid w:val="007A7235"/>
    <w:rsid w:val="007B289C"/>
    <w:rsid w:val="007B6B2A"/>
    <w:rsid w:val="007D1458"/>
    <w:rsid w:val="007D25ED"/>
    <w:rsid w:val="007E25FF"/>
    <w:rsid w:val="007E752B"/>
    <w:rsid w:val="007F04FC"/>
    <w:rsid w:val="007F0F02"/>
    <w:rsid w:val="007F620F"/>
    <w:rsid w:val="007F7061"/>
    <w:rsid w:val="008361C6"/>
    <w:rsid w:val="00845B1F"/>
    <w:rsid w:val="0086303A"/>
    <w:rsid w:val="00865837"/>
    <w:rsid w:val="00871E97"/>
    <w:rsid w:val="00873F93"/>
    <w:rsid w:val="0087725B"/>
    <w:rsid w:val="008859C2"/>
    <w:rsid w:val="00886FCF"/>
    <w:rsid w:val="00887A33"/>
    <w:rsid w:val="0089137E"/>
    <w:rsid w:val="008A4D34"/>
    <w:rsid w:val="008B59BF"/>
    <w:rsid w:val="008D23B9"/>
    <w:rsid w:val="008F0053"/>
    <w:rsid w:val="008F5138"/>
    <w:rsid w:val="00906547"/>
    <w:rsid w:val="00910B80"/>
    <w:rsid w:val="00911A25"/>
    <w:rsid w:val="00913E1C"/>
    <w:rsid w:val="0092437E"/>
    <w:rsid w:val="00926EB5"/>
    <w:rsid w:val="00943600"/>
    <w:rsid w:val="0095170F"/>
    <w:rsid w:val="00956386"/>
    <w:rsid w:val="00966478"/>
    <w:rsid w:val="00967168"/>
    <w:rsid w:val="00967B99"/>
    <w:rsid w:val="00972485"/>
    <w:rsid w:val="00975AC0"/>
    <w:rsid w:val="009903E1"/>
    <w:rsid w:val="00993A09"/>
    <w:rsid w:val="00995B7E"/>
    <w:rsid w:val="00997DDB"/>
    <w:rsid w:val="009A1E18"/>
    <w:rsid w:val="009A770E"/>
    <w:rsid w:val="009B3A72"/>
    <w:rsid w:val="009D45CC"/>
    <w:rsid w:val="009D7010"/>
    <w:rsid w:val="009D7B08"/>
    <w:rsid w:val="009E4FF3"/>
    <w:rsid w:val="009F549A"/>
    <w:rsid w:val="009F5A85"/>
    <w:rsid w:val="00A02B8A"/>
    <w:rsid w:val="00A05D8D"/>
    <w:rsid w:val="00A06B16"/>
    <w:rsid w:val="00A22D05"/>
    <w:rsid w:val="00A240E5"/>
    <w:rsid w:val="00A24391"/>
    <w:rsid w:val="00A25960"/>
    <w:rsid w:val="00A2634A"/>
    <w:rsid w:val="00A3084F"/>
    <w:rsid w:val="00A30A01"/>
    <w:rsid w:val="00A405CD"/>
    <w:rsid w:val="00A42E04"/>
    <w:rsid w:val="00A4477E"/>
    <w:rsid w:val="00A50194"/>
    <w:rsid w:val="00A50251"/>
    <w:rsid w:val="00A56EF2"/>
    <w:rsid w:val="00A631DC"/>
    <w:rsid w:val="00A733C6"/>
    <w:rsid w:val="00A73526"/>
    <w:rsid w:val="00AA1113"/>
    <w:rsid w:val="00AA7A78"/>
    <w:rsid w:val="00AB248E"/>
    <w:rsid w:val="00AE3A7F"/>
    <w:rsid w:val="00AF290C"/>
    <w:rsid w:val="00AF5753"/>
    <w:rsid w:val="00AF7A20"/>
    <w:rsid w:val="00B04715"/>
    <w:rsid w:val="00B06EAA"/>
    <w:rsid w:val="00B10970"/>
    <w:rsid w:val="00B13573"/>
    <w:rsid w:val="00B25947"/>
    <w:rsid w:val="00B319B1"/>
    <w:rsid w:val="00B34849"/>
    <w:rsid w:val="00B348DB"/>
    <w:rsid w:val="00B52CF8"/>
    <w:rsid w:val="00B564B4"/>
    <w:rsid w:val="00B56E0B"/>
    <w:rsid w:val="00B668A8"/>
    <w:rsid w:val="00B66F46"/>
    <w:rsid w:val="00B7217B"/>
    <w:rsid w:val="00B90CAB"/>
    <w:rsid w:val="00BC17E9"/>
    <w:rsid w:val="00BC690C"/>
    <w:rsid w:val="00BD5FCC"/>
    <w:rsid w:val="00BD6877"/>
    <w:rsid w:val="00C07B4C"/>
    <w:rsid w:val="00C11B00"/>
    <w:rsid w:val="00C24DDE"/>
    <w:rsid w:val="00C318D1"/>
    <w:rsid w:val="00C31C58"/>
    <w:rsid w:val="00C337F3"/>
    <w:rsid w:val="00C41855"/>
    <w:rsid w:val="00C41C42"/>
    <w:rsid w:val="00C447B7"/>
    <w:rsid w:val="00C467BE"/>
    <w:rsid w:val="00C50474"/>
    <w:rsid w:val="00C52FEB"/>
    <w:rsid w:val="00C5768C"/>
    <w:rsid w:val="00C6413C"/>
    <w:rsid w:val="00C7228E"/>
    <w:rsid w:val="00C80D1F"/>
    <w:rsid w:val="00C8133C"/>
    <w:rsid w:val="00C9702C"/>
    <w:rsid w:val="00CA2AB5"/>
    <w:rsid w:val="00CB6C94"/>
    <w:rsid w:val="00CC07AF"/>
    <w:rsid w:val="00CD22D8"/>
    <w:rsid w:val="00CD3DA5"/>
    <w:rsid w:val="00CD466D"/>
    <w:rsid w:val="00CE57C5"/>
    <w:rsid w:val="00CE7664"/>
    <w:rsid w:val="00D17E63"/>
    <w:rsid w:val="00D227C7"/>
    <w:rsid w:val="00D31FEF"/>
    <w:rsid w:val="00D359E0"/>
    <w:rsid w:val="00D35D12"/>
    <w:rsid w:val="00D51DB4"/>
    <w:rsid w:val="00D54844"/>
    <w:rsid w:val="00D61913"/>
    <w:rsid w:val="00D61CDC"/>
    <w:rsid w:val="00D732F6"/>
    <w:rsid w:val="00D81EEF"/>
    <w:rsid w:val="00D9528D"/>
    <w:rsid w:val="00D96286"/>
    <w:rsid w:val="00DA23E1"/>
    <w:rsid w:val="00DC1115"/>
    <w:rsid w:val="00DC37E5"/>
    <w:rsid w:val="00DD70B5"/>
    <w:rsid w:val="00DD7F84"/>
    <w:rsid w:val="00E110DD"/>
    <w:rsid w:val="00E14C22"/>
    <w:rsid w:val="00E20957"/>
    <w:rsid w:val="00E22314"/>
    <w:rsid w:val="00E260D7"/>
    <w:rsid w:val="00E325BC"/>
    <w:rsid w:val="00E37097"/>
    <w:rsid w:val="00E50211"/>
    <w:rsid w:val="00E5103B"/>
    <w:rsid w:val="00E55727"/>
    <w:rsid w:val="00E644BA"/>
    <w:rsid w:val="00E675B2"/>
    <w:rsid w:val="00E73288"/>
    <w:rsid w:val="00E732EE"/>
    <w:rsid w:val="00E7345E"/>
    <w:rsid w:val="00E768DD"/>
    <w:rsid w:val="00E775F8"/>
    <w:rsid w:val="00E962B4"/>
    <w:rsid w:val="00EA0EBA"/>
    <w:rsid w:val="00EA69AB"/>
    <w:rsid w:val="00EB42B7"/>
    <w:rsid w:val="00EC0A20"/>
    <w:rsid w:val="00EC4FB7"/>
    <w:rsid w:val="00EC5969"/>
    <w:rsid w:val="00EC7C4C"/>
    <w:rsid w:val="00ED218B"/>
    <w:rsid w:val="00ED6454"/>
    <w:rsid w:val="00EF3E9C"/>
    <w:rsid w:val="00F02946"/>
    <w:rsid w:val="00F02D54"/>
    <w:rsid w:val="00F040E4"/>
    <w:rsid w:val="00F1710C"/>
    <w:rsid w:val="00F22ADC"/>
    <w:rsid w:val="00F3321F"/>
    <w:rsid w:val="00F33F82"/>
    <w:rsid w:val="00F349AE"/>
    <w:rsid w:val="00F3564C"/>
    <w:rsid w:val="00F35BAF"/>
    <w:rsid w:val="00F36874"/>
    <w:rsid w:val="00F37228"/>
    <w:rsid w:val="00F43AAD"/>
    <w:rsid w:val="00F44298"/>
    <w:rsid w:val="00F46150"/>
    <w:rsid w:val="00F5576F"/>
    <w:rsid w:val="00F66892"/>
    <w:rsid w:val="00F745A2"/>
    <w:rsid w:val="00F77904"/>
    <w:rsid w:val="00F80590"/>
    <w:rsid w:val="00F92081"/>
    <w:rsid w:val="00F95E2E"/>
    <w:rsid w:val="00FA1C0A"/>
    <w:rsid w:val="00FA218F"/>
    <w:rsid w:val="00FA224F"/>
    <w:rsid w:val="00FA3133"/>
    <w:rsid w:val="00FA6257"/>
    <w:rsid w:val="00FB4D1D"/>
    <w:rsid w:val="00FB590E"/>
    <w:rsid w:val="00FC7C47"/>
    <w:rsid w:val="00FD2D42"/>
    <w:rsid w:val="00FE04A5"/>
    <w:rsid w:val="00FE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position-vertical-relative:page" fill="f" fillcolor="white" stroke="f">
      <v:fill color="white" on="f"/>
      <v:stroke on="f"/>
      <v:textbox style="mso-rotate-with-shape:t"/>
    </o:shapedefaults>
    <o:shapelayout v:ext="edit">
      <o:idmap v:ext="edit" data="2"/>
    </o:shapelayout>
  </w:shapeDefaults>
  <w:decimalSymbol w:val="."/>
  <w:listSeparator w:val=","/>
  <w14:docId w14:val="6A3C9191"/>
  <w15:docId w15:val="{E57058A8-A8FF-46FB-8AD4-0897AE742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9E0"/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C07AF"/>
    <w:pPr>
      <w:keepNext/>
      <w:keepLines/>
      <w:spacing w:before="480"/>
      <w:jc w:val="both"/>
      <w:outlineLvl w:val="0"/>
    </w:pPr>
    <w:rPr>
      <w:rFonts w:ascii="Tahoma" w:eastAsia="Times New Roman" w:hAnsi="Tahom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C07AF"/>
    <w:pPr>
      <w:keepNext/>
      <w:keepLines/>
      <w:spacing w:before="200"/>
      <w:jc w:val="both"/>
      <w:outlineLvl w:val="1"/>
    </w:pPr>
    <w:rPr>
      <w:rFonts w:ascii="Tahoma" w:eastAsia="Times New Roman" w:hAnsi="Tahom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7AF"/>
    <w:rPr>
      <w:rFonts w:ascii="Tahoma" w:eastAsia="Times New Roman" w:hAnsi="Tahom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C07AF"/>
    <w:rPr>
      <w:rFonts w:ascii="Tahoma" w:eastAsia="Times New Roman" w:hAnsi="Tahoma" w:cs="Times New Roman"/>
      <w:b/>
      <w:bCs/>
      <w:color w:val="4F81BD"/>
      <w:sz w:val="26"/>
      <w:szCs w:val="26"/>
    </w:rPr>
  </w:style>
  <w:style w:type="paragraph" w:styleId="NoSpacing">
    <w:name w:val="No Spacing"/>
    <w:uiPriority w:val="1"/>
    <w:qFormat/>
    <w:rsid w:val="00CC07AF"/>
    <w:pPr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A9C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A9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4C2A9C"/>
    <w:pPr>
      <w:tabs>
        <w:tab w:val="center" w:pos="4680"/>
        <w:tab w:val="right" w:pos="9360"/>
      </w:tabs>
      <w:jc w:val="both"/>
    </w:pPr>
    <w:rPr>
      <w:rFonts w:ascii="Tahoma" w:eastAsia="Tahoma" w:hAnsi="Tahoma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4C2A9C"/>
    <w:rPr>
      <w:rFonts w:ascii="Tahoma" w:hAnsi="Tahoma"/>
    </w:rPr>
  </w:style>
  <w:style w:type="paragraph" w:styleId="Footer">
    <w:name w:val="footer"/>
    <w:basedOn w:val="Normal"/>
    <w:link w:val="FooterChar"/>
    <w:uiPriority w:val="99"/>
    <w:semiHidden/>
    <w:unhideWhenUsed/>
    <w:rsid w:val="004C2A9C"/>
    <w:pPr>
      <w:tabs>
        <w:tab w:val="center" w:pos="4680"/>
        <w:tab w:val="right" w:pos="9360"/>
      </w:tabs>
      <w:jc w:val="both"/>
    </w:pPr>
    <w:rPr>
      <w:rFonts w:ascii="Tahoma" w:eastAsia="Tahoma" w:hAnsi="Tahoma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4C2A9C"/>
    <w:rPr>
      <w:rFonts w:ascii="Tahoma" w:hAnsi="Tahoma"/>
    </w:rPr>
  </w:style>
  <w:style w:type="character" w:styleId="Hyperlink">
    <w:name w:val="Hyperlink"/>
    <w:basedOn w:val="DefaultParagraphFont"/>
    <w:uiPriority w:val="99"/>
    <w:unhideWhenUsed/>
    <w:rsid w:val="008D23B9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rsid w:val="00CD3DA5"/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CD3DA5"/>
    <w:rPr>
      <w:rFonts w:ascii="Courier New" w:eastAsia="Times New Roman" w:hAnsi="Courier New" w:cs="Courier New"/>
    </w:rPr>
  </w:style>
  <w:style w:type="table" w:styleId="TableGrid">
    <w:name w:val="Table Grid"/>
    <w:basedOn w:val="TableNormal"/>
    <w:rsid w:val="00CD3DA5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7D1458"/>
  </w:style>
  <w:style w:type="paragraph" w:styleId="ListParagraph">
    <w:name w:val="List Paragraph"/>
    <w:basedOn w:val="Normal"/>
    <w:uiPriority w:val="34"/>
    <w:qFormat/>
    <w:rsid w:val="007F0F02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903E1"/>
  </w:style>
  <w:style w:type="character" w:styleId="CommentReference">
    <w:name w:val="annotation reference"/>
    <w:basedOn w:val="DefaultParagraphFont"/>
    <w:uiPriority w:val="99"/>
    <w:semiHidden/>
    <w:unhideWhenUsed/>
    <w:rsid w:val="00F35B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5BA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5BAF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5B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5BAF"/>
    <w:rPr>
      <w:rFonts w:ascii="Calibri" w:eastAsia="Calibri" w:hAnsi="Calibri"/>
      <w:b/>
      <w:bCs/>
    </w:rPr>
  </w:style>
  <w:style w:type="paragraph" w:styleId="NormalWeb">
    <w:name w:val="Normal (Web)"/>
    <w:basedOn w:val="Normal"/>
    <w:uiPriority w:val="99"/>
    <w:semiHidden/>
    <w:unhideWhenUsed/>
    <w:rsid w:val="00845B1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sr-Latn-RS" w:eastAsia="sr-Latn-RS"/>
    </w:rPr>
  </w:style>
  <w:style w:type="character" w:styleId="Strong">
    <w:name w:val="Strong"/>
    <w:basedOn w:val="DefaultParagraphFont"/>
    <w:uiPriority w:val="22"/>
    <w:qFormat/>
    <w:rsid w:val="00845B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9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7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4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32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50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1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mailto:dekanat@fon.bg.ac.r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na%20Jovanovi&#263;\Desktop\Memorandum_Nov_Cirilica%20&#1055;&#1088;&#1080;&#1112;&#1072;&#1074;&#1072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73848-8D1B-480D-B5C1-96EC43F80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Memorandum_Nov_Cirilica Пријава</Template>
  <TotalTime>1</TotalTime>
  <Pages>2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937</CharactersWithSpaces>
  <SharedDoc>false</SharedDoc>
  <HLinks>
    <vt:vector size="6" baseType="variant">
      <vt:variant>
        <vt:i4>2228230</vt:i4>
      </vt:variant>
      <vt:variant>
        <vt:i4>6</vt:i4>
      </vt:variant>
      <vt:variant>
        <vt:i4>0</vt:i4>
      </vt:variant>
      <vt:variant>
        <vt:i4>5</vt:i4>
      </vt:variant>
      <vt:variant>
        <vt:lpwstr>mailto:dekanat@fon.bg.ac.rs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Jovanović</dc:creator>
  <cp:lastModifiedBy>Nataša Lj. Kuzman Marussig</cp:lastModifiedBy>
  <cp:revision>2</cp:revision>
  <cp:lastPrinted>2026-10-05T14:21:00Z</cp:lastPrinted>
  <dcterms:created xsi:type="dcterms:W3CDTF">2026-11-02T11:09:00Z</dcterms:created>
  <dcterms:modified xsi:type="dcterms:W3CDTF">2026-11-02T11:09:00Z</dcterms:modified>
</cp:coreProperties>
</file>